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CAC09" w14:textId="77777777" w:rsidR="008E0980" w:rsidRDefault="008E0980" w:rsidP="008E0980"/>
    <w:p w14:paraId="41E0B733" w14:textId="3041C7AB" w:rsidR="008E0980" w:rsidRPr="00713FF3" w:rsidRDefault="00C93AB3" w:rsidP="008E0980">
      <w:pPr>
        <w:tabs>
          <w:tab w:val="left" w:pos="3580"/>
        </w:tabs>
      </w:pPr>
      <w:sdt>
        <w:sdtPr>
          <w:alias w:val="kirjuta siia ISIKU NIMI"/>
          <w:tag w:val="ISIKU_NIMI"/>
          <w:id w:val="-499664895"/>
          <w:placeholder>
            <w:docPart w:val="EEB4343EB5EB407A955049A89C6BD6B8"/>
          </w:placeholder>
          <w:text/>
        </w:sdtPr>
        <w:sdtContent>
          <w:r w:rsidRPr="00C93AB3">
            <w:t>Antti Tooming</w:t>
          </w:r>
        </w:sdtContent>
      </w:sdt>
      <w:r w:rsidR="00F314B6">
        <w:tab/>
      </w:r>
      <w:r w:rsidR="00F314B6">
        <w:tab/>
      </w:r>
      <w:r w:rsidR="00F314B6">
        <w:tab/>
        <w:t xml:space="preserve">Teie </w:t>
      </w:r>
      <w:r w:rsidR="00CD2A97" w:rsidRPr="00CD2A97">
        <w:t>31.01.2025 nr 7-15/25/400-2</w:t>
      </w:r>
    </w:p>
    <w:p w14:paraId="64E108E0" w14:textId="2D7AE3D4" w:rsidR="008E0980" w:rsidRPr="00713FF3" w:rsidRDefault="00323129" w:rsidP="00C134BC">
      <w:pPr>
        <w:tabs>
          <w:tab w:val="left" w:pos="3580"/>
        </w:tabs>
      </w:pPr>
      <w:sdt>
        <w:sdtPr>
          <w:alias w:val="Adressaadi asutuse nimi"/>
          <w:tag w:val="AddresseeCompanyName"/>
          <w:id w:val="1705526716"/>
          <w:placeholder>
            <w:docPart w:val="0F4D1664A2C943F5A62FA9DDEAF70B99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0098ecf3-37a3-4db1-952f-6c5756c6f55d' " w:xpath="/ns0:properties[1]/documentManagement[1]/ns3:AddresseeCompanyName[1]" w:storeItemID="{45A5FC2D-AC4E-45BE-93B5-4B2F87654BFD}"/>
          <w:text/>
        </w:sdtPr>
        <w:sdtEndPr/>
        <w:sdtContent>
          <w:r w:rsidR="00B6465D">
            <w:t>Kliimaministeerium</w:t>
          </w:r>
        </w:sdtContent>
      </w:sdt>
      <w:r w:rsidR="00B6465D">
        <w:tab/>
      </w:r>
      <w:r w:rsidR="00B6465D">
        <w:tab/>
      </w:r>
      <w:r w:rsidR="008E0980">
        <w:tab/>
      </w:r>
      <w:r w:rsidR="00CD2A97" w:rsidRPr="0084276D">
        <w:t xml:space="preserve">Meie </w:t>
      </w:r>
      <w:sdt>
        <w:sdtPr>
          <w:alias w:val="Dokumendi kuupäev"/>
          <w:tag w:val="DocumentDate"/>
          <w:id w:val="-1976826375"/>
          <w:placeholder>
            <w:docPart w:val="CDD08931ACFC4E228065737ED049F114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0098ecf3-37a3-4db1-952f-6c5756c6f55d' " w:xpath="/ns0:properties[1]/documentManagement[1]/ns3:DocumentDate[1]" w:storeItemID="{45A5FC2D-AC4E-45BE-93B5-4B2F87654BFD}"/>
          <w:date w:fullDate="2025-02-20T00:00:00Z">
            <w:dateFormat w:val="d.MM.yyyy"/>
            <w:lid w:val="et-EE"/>
            <w:storeMappedDataAs w:val="dateTime"/>
            <w:calendar w:val="gregorian"/>
          </w:date>
        </w:sdtPr>
        <w:sdtContent>
          <w:r w:rsidR="00CD2A97" w:rsidRPr="0084276D">
            <w:t>20.0</w:t>
          </w:r>
          <w:r w:rsidR="00A671BA">
            <w:t>2</w:t>
          </w:r>
          <w:r w:rsidR="00CD2A97" w:rsidRPr="0084276D">
            <w:t>.202</w:t>
          </w:r>
          <w:r w:rsidR="00A671BA">
            <w:t>5</w:t>
          </w:r>
        </w:sdtContent>
      </w:sdt>
      <w:r w:rsidR="00CD2A97">
        <w:t xml:space="preserve"> nr </w:t>
      </w:r>
      <w:sdt>
        <w:sdtPr>
          <w:alias w:val="Reg. nr"/>
          <w:tag w:val="RegNr"/>
          <w:id w:val="-480461510"/>
          <w:placeholder>
            <w:docPart w:val="1CC7BC1C1A6647C096598B68A90E91DC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0098ecf3-37a3-4db1-952f-6c5756c6f55d' " w:xpath="/ns0:properties[1]/documentManagement[1]/ns3:RegNr[1]" w:storeItemID="{45A5FC2D-AC4E-45BE-93B5-4B2F87654BFD}"/>
          <w:text/>
        </w:sdtPr>
        <w:sdtContent>
          <w:r w:rsidR="00C134BC">
            <w:t>1.1-10/2025/3</w:t>
          </w:r>
          <w:r w:rsidR="00C134BC">
            <w:t>-2</w:t>
          </w:r>
        </w:sdtContent>
      </w:sdt>
      <w:r w:rsidR="008E0980">
        <w:tab/>
      </w:r>
    </w:p>
    <w:sdt>
      <w:sdtPr>
        <w:alias w:val="kirjuta siia TÄNAV"/>
        <w:tag w:val="TÄNAV"/>
        <w:id w:val="-1976431955"/>
        <w:placeholder>
          <w:docPart w:val="A5F2787175EB49629F235EE655F3280D"/>
        </w:placeholder>
        <w:text/>
      </w:sdtPr>
      <w:sdtEndPr/>
      <w:sdtContent>
        <w:p w14:paraId="281E620D" w14:textId="25EF0045" w:rsidR="008E0980" w:rsidRPr="00713FF3" w:rsidRDefault="00394E08" w:rsidP="008E0980">
          <w:r w:rsidRPr="00394E08">
            <w:t>Suur-Ameerika 1</w:t>
          </w:r>
        </w:p>
      </w:sdtContent>
    </w:sdt>
    <w:p w14:paraId="30A45D0C" w14:textId="6483C8EE" w:rsidR="008E0980" w:rsidRPr="00713FF3" w:rsidRDefault="00323129" w:rsidP="008E0980">
      <w:pPr>
        <w:tabs>
          <w:tab w:val="left" w:pos="3580"/>
          <w:tab w:val="left" w:pos="4066"/>
        </w:tabs>
      </w:pPr>
      <w:sdt>
        <w:sdtPr>
          <w:alias w:val="kirjuta siia INDEKS ja LINN"/>
          <w:tag w:val="IX_LINN"/>
          <w:id w:val="592596658"/>
          <w:placeholder>
            <w:docPart w:val="F88DE29EE3264D9F9483B0EC7F1FEE51"/>
          </w:placeholder>
          <w:text/>
        </w:sdtPr>
        <w:sdtEndPr/>
        <w:sdtContent>
          <w:r w:rsidR="00394E08">
            <w:t>10122 Tallinn</w:t>
          </w:r>
        </w:sdtContent>
      </w:sdt>
      <w:r w:rsidR="008E0980">
        <w:tab/>
      </w:r>
      <w:r w:rsidR="008E0980">
        <w:tab/>
      </w:r>
      <w:r w:rsidR="008E0980">
        <w:tab/>
      </w:r>
      <w:r w:rsidR="008E0980">
        <w:tab/>
      </w:r>
    </w:p>
    <w:p w14:paraId="5F57F2A9" w14:textId="069F11FB" w:rsidR="008E0980" w:rsidRDefault="00C44D0B" w:rsidP="008E0980">
      <w:pPr>
        <w:tabs>
          <w:tab w:val="left" w:pos="3580"/>
        </w:tabs>
      </w:pPr>
      <w:hyperlink r:id="rId11" w:history="1">
        <w:r w:rsidRPr="00B62755">
          <w:rPr>
            <w:rStyle w:val="Hyperlink"/>
          </w:rPr>
          <w:t>info@kliimaministeerium.ee</w:t>
        </w:r>
      </w:hyperlink>
    </w:p>
    <w:p w14:paraId="67344C77" w14:textId="77777777" w:rsidR="00C44D0B" w:rsidRDefault="00C44D0B" w:rsidP="008E0980">
      <w:pPr>
        <w:tabs>
          <w:tab w:val="left" w:pos="3580"/>
        </w:tabs>
      </w:pPr>
    </w:p>
    <w:p w14:paraId="7C057732" w14:textId="77777777" w:rsidR="008E0980" w:rsidRDefault="008E0980" w:rsidP="008E0980">
      <w:pPr>
        <w:tabs>
          <w:tab w:val="left" w:pos="3580"/>
        </w:tabs>
      </w:pPr>
    </w:p>
    <w:p w14:paraId="2E4C3E23" w14:textId="65913276" w:rsidR="008E0980" w:rsidRDefault="00D250AD" w:rsidP="008E0980">
      <w:pPr>
        <w:tabs>
          <w:tab w:val="left" w:pos="3580"/>
        </w:tabs>
      </w:pPr>
      <w:r w:rsidRPr="00D250AD">
        <w:rPr>
          <w:b/>
          <w:bCs/>
        </w:rPr>
        <w:t>Elering AS</w:t>
      </w:r>
      <w:r w:rsidR="00323129">
        <w:rPr>
          <w:b/>
          <w:bCs/>
        </w:rPr>
        <w:t xml:space="preserve">-i </w:t>
      </w:r>
      <w:r w:rsidRPr="00D250AD">
        <w:rPr>
          <w:b/>
          <w:bCs/>
        </w:rPr>
        <w:t>vastus tuuma</w:t>
      </w:r>
      <w:r w:rsidR="00751A48">
        <w:rPr>
          <w:b/>
          <w:bCs/>
        </w:rPr>
        <w:t>elektri</w:t>
      </w:r>
      <w:r w:rsidRPr="00D250AD">
        <w:rPr>
          <w:b/>
          <w:bCs/>
        </w:rPr>
        <w:t>jaama rajamise riigi eriplaneeringu algatamise taotlusele</w:t>
      </w:r>
    </w:p>
    <w:p w14:paraId="3DF8847B" w14:textId="77777777" w:rsidR="008E0980" w:rsidRDefault="008E0980" w:rsidP="008E0980">
      <w:pPr>
        <w:tabs>
          <w:tab w:val="left" w:pos="3580"/>
        </w:tabs>
      </w:pPr>
    </w:p>
    <w:p w14:paraId="60AE0511" w14:textId="77777777" w:rsidR="004B7227" w:rsidRDefault="004B7227" w:rsidP="008E0980">
      <w:pPr>
        <w:tabs>
          <w:tab w:val="left" w:pos="3580"/>
        </w:tabs>
      </w:pPr>
    </w:p>
    <w:p w14:paraId="01FF2C44" w14:textId="1DD3C80B" w:rsidR="008E0980" w:rsidRDefault="008E0980" w:rsidP="008E0980">
      <w:pPr>
        <w:tabs>
          <w:tab w:val="left" w:pos="3580"/>
        </w:tabs>
      </w:pPr>
      <w:r>
        <w:t xml:space="preserve">Lugupeetud </w:t>
      </w:r>
      <w:r w:rsidR="004B7227" w:rsidRPr="004B7227">
        <w:t>Antti Tooming</w:t>
      </w:r>
    </w:p>
    <w:p w14:paraId="3551EE6B" w14:textId="11637F55" w:rsidR="008E0980" w:rsidRDefault="008E0980" w:rsidP="008E0980">
      <w:pPr>
        <w:tabs>
          <w:tab w:val="left" w:pos="3580"/>
        </w:tabs>
      </w:pPr>
    </w:p>
    <w:p w14:paraId="44E399FA" w14:textId="382064F7" w:rsidR="00917791" w:rsidRDefault="001B4EF7" w:rsidP="00917791">
      <w:pPr>
        <w:tabs>
          <w:tab w:val="left" w:pos="3580"/>
        </w:tabs>
        <w:jc w:val="both"/>
      </w:pPr>
      <w:r w:rsidRPr="001B4EF7">
        <w:t xml:space="preserve">Olete Eleringi poole pöördunud seoses </w:t>
      </w:r>
      <w:r w:rsidR="006B4164">
        <w:t xml:space="preserve">Fermi </w:t>
      </w:r>
      <w:r w:rsidRPr="001B4EF7">
        <w:t xml:space="preserve">Energia AS taotlusega algatada riigi eriplaneering ja keskkonnamõjude strateegiline hindamine </w:t>
      </w:r>
      <w:r w:rsidR="006B4164">
        <w:t>tuuma</w:t>
      </w:r>
      <w:r w:rsidR="00751A48">
        <w:t>elektri</w:t>
      </w:r>
      <w:r w:rsidR="006B4164">
        <w:t>jaama</w:t>
      </w:r>
      <w:r w:rsidRPr="001B4EF7">
        <w:t xml:space="preserve"> rajamiseks</w:t>
      </w:r>
      <w:r w:rsidR="006B4164">
        <w:t>.</w:t>
      </w:r>
      <w:r w:rsidR="00917791">
        <w:t xml:space="preserve"> </w:t>
      </w:r>
      <w:r w:rsidRPr="001B4EF7">
        <w:t>Oma kirjas palusite Eleringil esitada vastused oma pädevusvaldkonnast tulenevalt Teie kirjas toodud küsimustele. Eleringi vastused on toodud alljärgnevalt.</w:t>
      </w:r>
    </w:p>
    <w:p w14:paraId="6AE93D85" w14:textId="77777777" w:rsidR="00917791" w:rsidRDefault="00917791" w:rsidP="00917791">
      <w:pPr>
        <w:tabs>
          <w:tab w:val="left" w:pos="3580"/>
        </w:tabs>
        <w:jc w:val="both"/>
      </w:pPr>
    </w:p>
    <w:p w14:paraId="0B0BEBCC" w14:textId="084183F3" w:rsidR="00917791" w:rsidRDefault="00D250AD" w:rsidP="00917791">
      <w:pPr>
        <w:tabs>
          <w:tab w:val="left" w:pos="3580"/>
        </w:tabs>
        <w:jc w:val="both"/>
      </w:pPr>
      <w:r w:rsidRPr="00D250AD">
        <w:rPr>
          <w:b/>
          <w:bCs/>
          <w:i/>
          <w:iCs/>
        </w:rPr>
        <w:t>Küsimus 1. Kas taotluses kirjeldatud tuumaelektrijaama asukoha valiku või toimimise vastu</w:t>
      </w:r>
      <w:r w:rsidR="00917791">
        <w:t xml:space="preserve"> </w:t>
      </w:r>
      <w:r w:rsidRPr="00D250AD">
        <w:rPr>
          <w:b/>
          <w:bCs/>
          <w:i/>
          <w:iCs/>
        </w:rPr>
        <w:t>esineb suur riiklik või rahvusvaheline huvi</w:t>
      </w:r>
      <w:r w:rsidRPr="76E9F59B">
        <w:rPr>
          <w:b/>
          <w:bCs/>
          <w:i/>
          <w:iCs/>
        </w:rPr>
        <w:t>?</w:t>
      </w:r>
    </w:p>
    <w:p w14:paraId="5BC109EE" w14:textId="77777777" w:rsidR="00917791" w:rsidRDefault="00917791" w:rsidP="00917791">
      <w:pPr>
        <w:tabs>
          <w:tab w:val="left" w:pos="3580"/>
        </w:tabs>
        <w:jc w:val="both"/>
      </w:pPr>
    </w:p>
    <w:p w14:paraId="394FB287" w14:textId="77777777" w:rsidR="00917791" w:rsidRDefault="001B4EF7" w:rsidP="00917791">
      <w:pPr>
        <w:tabs>
          <w:tab w:val="left" w:pos="3580"/>
        </w:tabs>
        <w:jc w:val="both"/>
      </w:pPr>
      <w:r w:rsidRPr="001B4EF7">
        <w:t xml:space="preserve">Elering kohtleb potentsiaalseid liitujaid võrdse kohtlemise põhimõttel ning sellest tulenevalt Elering ei määra ega hinda, </w:t>
      </w:r>
      <w:r w:rsidR="00D851CA">
        <w:t>mis ulatuses</w:t>
      </w:r>
      <w:r w:rsidRPr="001B4EF7">
        <w:t xml:space="preserve"> </w:t>
      </w:r>
      <w:r w:rsidR="003609B7">
        <w:t>käesolev</w:t>
      </w:r>
      <w:r>
        <w:t xml:space="preserve"> </w:t>
      </w:r>
      <w:r w:rsidRPr="001B4EF7">
        <w:t xml:space="preserve">projekt põhjustab riikliku või rahvusvahelist huvi. </w:t>
      </w:r>
    </w:p>
    <w:p w14:paraId="03B76F50" w14:textId="77777777" w:rsidR="00917791" w:rsidRDefault="00917791" w:rsidP="00917791">
      <w:pPr>
        <w:tabs>
          <w:tab w:val="left" w:pos="3580"/>
        </w:tabs>
        <w:jc w:val="both"/>
      </w:pPr>
    </w:p>
    <w:p w14:paraId="17C23571" w14:textId="77777777" w:rsidR="00917791" w:rsidRDefault="00D250AD" w:rsidP="00917791">
      <w:pPr>
        <w:tabs>
          <w:tab w:val="left" w:pos="3580"/>
        </w:tabs>
        <w:jc w:val="both"/>
      </w:pPr>
      <w:r w:rsidRPr="00D250AD">
        <w:rPr>
          <w:b/>
          <w:bCs/>
          <w:i/>
          <w:iCs/>
        </w:rPr>
        <w:t>Küsimus 2. Kas taotluses esitatud planeeringuala on asjakohane kavandatava</w:t>
      </w:r>
      <w:r>
        <w:rPr>
          <w:b/>
          <w:bCs/>
          <w:i/>
          <w:iCs/>
        </w:rPr>
        <w:t xml:space="preserve"> </w:t>
      </w:r>
      <w:r w:rsidRPr="00D250AD">
        <w:rPr>
          <w:b/>
          <w:bCs/>
          <w:i/>
          <w:iCs/>
        </w:rPr>
        <w:t>tuumaelektrijaama ehitamiseks ja käitamiseks vajaliku taristu planeerimiseks?</w:t>
      </w:r>
    </w:p>
    <w:p w14:paraId="5866519E" w14:textId="569FEC70" w:rsidR="00917791" w:rsidRDefault="001B4EF7" w:rsidP="0040048C">
      <w:pPr>
        <w:tabs>
          <w:tab w:val="left" w:pos="3580"/>
        </w:tabs>
        <w:jc w:val="both"/>
      </w:pPr>
      <w:r w:rsidRPr="001B4EF7">
        <w:br/>
      </w:r>
      <w:r w:rsidR="008E681A">
        <w:t>S</w:t>
      </w:r>
      <w:r w:rsidR="00521EB8">
        <w:t xml:space="preserve">aadetud taotluse materjalidest nähtub, et </w:t>
      </w:r>
      <w:r w:rsidR="00DC18F3">
        <w:t xml:space="preserve">planeeringualade </w:t>
      </w:r>
      <w:r w:rsidR="008E681A">
        <w:t>all on mõeldud tuumajaama rajamist</w:t>
      </w:r>
      <w:r w:rsidR="00F50436">
        <w:t>,</w:t>
      </w:r>
      <w:r w:rsidR="008E681A">
        <w:t xml:space="preserve"> kas </w:t>
      </w:r>
      <w:r w:rsidR="006078BE">
        <w:t>Viru – Ni</w:t>
      </w:r>
      <w:r w:rsidR="008E681A">
        <w:t xml:space="preserve">gula </w:t>
      </w:r>
      <w:r w:rsidR="009A2E2E">
        <w:t>vallas</w:t>
      </w:r>
      <w:r w:rsidR="00EA7800">
        <w:t xml:space="preserve"> (Letipea</w:t>
      </w:r>
      <w:r w:rsidR="00344A05">
        <w:t>)</w:t>
      </w:r>
      <w:r w:rsidR="009A2E2E">
        <w:t xml:space="preserve"> või </w:t>
      </w:r>
      <w:r w:rsidR="001C29B2">
        <w:t>Lüganuse vallas (Moldova)</w:t>
      </w:r>
      <w:r w:rsidR="009677E7">
        <w:t xml:space="preserve"> ning nimetatud </w:t>
      </w:r>
      <w:r w:rsidR="00091816">
        <w:t>piirkondades rajatava tuumajaama</w:t>
      </w:r>
      <w:r w:rsidR="003C7B6A">
        <w:t xml:space="preserve"> ühendamiseks elektrivõrguga </w:t>
      </w:r>
      <w:r w:rsidR="00093E4E">
        <w:t xml:space="preserve">vastava </w:t>
      </w:r>
      <w:proofErr w:type="spellStart"/>
      <w:r w:rsidR="00093E4E">
        <w:t>elektritartistu</w:t>
      </w:r>
      <w:proofErr w:type="spellEnd"/>
      <w:r w:rsidR="00093E4E">
        <w:t xml:space="preserve"> rajamist.</w:t>
      </w:r>
      <w:r w:rsidR="00F50436">
        <w:t xml:space="preserve"> </w:t>
      </w:r>
      <w:r w:rsidR="00A956C9">
        <w:t xml:space="preserve">Eleringi poolt </w:t>
      </w:r>
      <w:r w:rsidR="0060010F">
        <w:t xml:space="preserve">2024. aastal </w:t>
      </w:r>
      <w:r w:rsidR="00A956C9">
        <w:t>väljastatud tehnilis</w:t>
      </w:r>
      <w:r w:rsidR="002C50EC">
        <w:t>te</w:t>
      </w:r>
      <w:r w:rsidR="00A956C9">
        <w:t xml:space="preserve"> tingimus</w:t>
      </w:r>
      <w:r w:rsidR="002C50EC">
        <w:t>te kohaselt on</w:t>
      </w:r>
      <w:r w:rsidR="00A956C9">
        <w:t xml:space="preserve"> </w:t>
      </w:r>
      <w:r w:rsidR="00D5283F">
        <w:t xml:space="preserve">tuumajaamaga liitumiseks </w:t>
      </w:r>
      <w:r w:rsidR="00720F3E">
        <w:t xml:space="preserve">vaja rajada </w:t>
      </w:r>
      <w:r w:rsidR="00101A4E">
        <w:t>tuumajaama lähistele uu</w:t>
      </w:r>
      <w:r w:rsidR="005F30C9">
        <w:t>s</w:t>
      </w:r>
      <w:r w:rsidR="00101A4E">
        <w:t xml:space="preserve"> 330 kV ja 110 kV alajaam ning nende ühendamiseks põhivõrguga uued 330 kV ja 110 kV õhuliinid</w:t>
      </w:r>
      <w:r w:rsidR="00DD165A">
        <w:t xml:space="preserve">, mis ühendatakse olemasoleva põhivõrgu taristuga. Eleringi hinnangul </w:t>
      </w:r>
      <w:r w:rsidR="00B93326">
        <w:t xml:space="preserve">on </w:t>
      </w:r>
      <w:r w:rsidR="00B026AB">
        <w:t xml:space="preserve">alajaamade asukohad </w:t>
      </w:r>
      <w:r w:rsidR="00AC4EA6">
        <w:t xml:space="preserve">asjakohased, kuid </w:t>
      </w:r>
      <w:r w:rsidR="009D6A67">
        <w:t xml:space="preserve">planeeringutaotluses märgitud õhuliinide trassid on </w:t>
      </w:r>
      <w:r w:rsidR="00D443B1">
        <w:t xml:space="preserve">orineteeruvad, mis </w:t>
      </w:r>
      <w:r w:rsidR="00DD165A">
        <w:t xml:space="preserve">tuleb </w:t>
      </w:r>
      <w:r w:rsidR="00D443B1">
        <w:t>täpsustada planeeringu kehtestamise menetluses</w:t>
      </w:r>
      <w:r w:rsidR="00101A4E">
        <w:t xml:space="preserve">.  </w:t>
      </w:r>
    </w:p>
    <w:p w14:paraId="490845F9" w14:textId="77777777" w:rsidR="00917791" w:rsidRDefault="00917791" w:rsidP="008E0980">
      <w:pPr>
        <w:tabs>
          <w:tab w:val="left" w:pos="3580"/>
        </w:tabs>
      </w:pPr>
    </w:p>
    <w:p w14:paraId="48F8735A" w14:textId="68561248" w:rsidR="00D250AD" w:rsidRDefault="00D250AD" w:rsidP="00917791">
      <w:pPr>
        <w:tabs>
          <w:tab w:val="left" w:pos="3580"/>
        </w:tabs>
        <w:jc w:val="both"/>
      </w:pPr>
      <w:r w:rsidRPr="00D250AD">
        <w:rPr>
          <w:b/>
          <w:bCs/>
          <w:i/>
          <w:iCs/>
        </w:rPr>
        <w:t>Küsimus 3. Kas esineb asjaolusid, millele tuginedes on ilmne, et taotluse alusel agatatava</w:t>
      </w:r>
      <w:r w:rsidRPr="00D250AD">
        <w:rPr>
          <w:b/>
          <w:bCs/>
          <w:i/>
          <w:iCs/>
        </w:rPr>
        <w:br/>
        <w:t>planeeringu elluviimine ei ole tulevikus võimalik?</w:t>
      </w:r>
    </w:p>
    <w:p w14:paraId="03B3B1DC" w14:textId="77777777" w:rsidR="00D250AD" w:rsidRDefault="00D250AD" w:rsidP="008E0980">
      <w:pPr>
        <w:tabs>
          <w:tab w:val="left" w:pos="3580"/>
        </w:tabs>
      </w:pPr>
    </w:p>
    <w:p w14:paraId="64A07F26" w14:textId="232CE50D" w:rsidR="006B4164" w:rsidRDefault="006B4164" w:rsidP="006B4164">
      <w:pPr>
        <w:tabs>
          <w:tab w:val="left" w:pos="3580"/>
        </w:tabs>
      </w:pPr>
      <w:r w:rsidRPr="001B4EF7">
        <w:t>Nimetatud küsimus</w:t>
      </w:r>
      <w:r>
        <w:t>e</w:t>
      </w:r>
      <w:r w:rsidRPr="001B4EF7">
        <w:t>le vastamine ei kuulu Eleringi tegevus- ega pädevusvaldkonda.</w:t>
      </w:r>
    </w:p>
    <w:p w14:paraId="5AF7846F" w14:textId="77777777" w:rsidR="006B4164" w:rsidRDefault="006B4164" w:rsidP="008E0980">
      <w:pPr>
        <w:tabs>
          <w:tab w:val="left" w:pos="3580"/>
        </w:tabs>
      </w:pPr>
    </w:p>
    <w:p w14:paraId="0E8465C9" w14:textId="77777777" w:rsidR="00917791" w:rsidRDefault="00D250AD" w:rsidP="00917791">
      <w:pPr>
        <w:tabs>
          <w:tab w:val="left" w:pos="3580"/>
        </w:tabs>
        <w:jc w:val="both"/>
        <w:rPr>
          <w:b/>
          <w:bCs/>
          <w:i/>
          <w:iCs/>
        </w:rPr>
      </w:pPr>
      <w:r w:rsidRPr="00D250AD">
        <w:rPr>
          <w:b/>
          <w:bCs/>
          <w:i/>
          <w:iCs/>
        </w:rPr>
        <w:t>Küsimus 4. Juhul, kui Vabariigi Valitsus otsustab riigi eriplaneeringu koostamise ja KSH</w:t>
      </w:r>
      <w:r>
        <w:br/>
      </w:r>
      <w:r w:rsidRPr="00D250AD">
        <w:rPr>
          <w:b/>
          <w:bCs/>
          <w:i/>
          <w:iCs/>
        </w:rPr>
        <w:t>algatada, siis:</w:t>
      </w:r>
    </w:p>
    <w:p w14:paraId="6669E7B9" w14:textId="22E03600" w:rsidR="00917791" w:rsidRPr="00917791" w:rsidRDefault="00D250AD" w:rsidP="00917791">
      <w:pPr>
        <w:tabs>
          <w:tab w:val="left" w:pos="3580"/>
        </w:tabs>
        <w:jc w:val="both"/>
        <w:rPr>
          <w:b/>
          <w:bCs/>
          <w:i/>
          <w:iCs/>
        </w:rPr>
      </w:pPr>
      <w:r w:rsidRPr="00D250AD">
        <w:rPr>
          <w:b/>
          <w:bCs/>
          <w:i/>
          <w:iCs/>
        </w:rPr>
        <w:t>1) millised uuringud on vajalikud planeeringu koostamiseks ja KSH läbiviimiseks? Palun</w:t>
      </w:r>
      <w:r>
        <w:br/>
      </w:r>
      <w:r w:rsidRPr="00D250AD">
        <w:rPr>
          <w:b/>
          <w:bCs/>
          <w:i/>
          <w:iCs/>
        </w:rPr>
        <w:t>põhjendage iga uuringu eesmärki, vajalikkust, kestust ja andke uuringu orienteeruv</w:t>
      </w:r>
      <w:r>
        <w:br/>
      </w:r>
      <w:r w:rsidRPr="00D250AD">
        <w:rPr>
          <w:b/>
          <w:bCs/>
          <w:i/>
          <w:iCs/>
        </w:rPr>
        <w:t>maksumus;</w:t>
      </w:r>
    </w:p>
    <w:p w14:paraId="3A3FD49E" w14:textId="77777777" w:rsidR="00917791" w:rsidRDefault="00D250AD" w:rsidP="00917791">
      <w:pPr>
        <w:tabs>
          <w:tab w:val="left" w:pos="3580"/>
        </w:tabs>
        <w:jc w:val="both"/>
      </w:pPr>
      <w:r w:rsidRPr="00D250AD">
        <w:rPr>
          <w:b/>
          <w:bCs/>
          <w:i/>
          <w:iCs/>
        </w:rPr>
        <w:t>2) millised on Teie ettepanekud keskkonnaseireks, mis võiks vajalikud olla juba enne</w:t>
      </w:r>
      <w:r>
        <w:br/>
      </w:r>
      <w:r w:rsidRPr="00D250AD">
        <w:rPr>
          <w:b/>
          <w:bCs/>
          <w:i/>
          <w:iCs/>
        </w:rPr>
        <w:t>planeerimistegevuse algatamist (nt täiendavate algandmete kogumine, vms). Palun selgitage</w:t>
      </w:r>
      <w:r>
        <w:br/>
      </w:r>
      <w:r w:rsidRPr="00D250AD">
        <w:rPr>
          <w:b/>
          <w:bCs/>
          <w:i/>
          <w:iCs/>
        </w:rPr>
        <w:t>seire eesmärki ja vajalikkust;</w:t>
      </w:r>
    </w:p>
    <w:p w14:paraId="6BCDA5EA" w14:textId="4B63007D" w:rsidR="00917791" w:rsidRDefault="00D250AD" w:rsidP="00917791">
      <w:pPr>
        <w:tabs>
          <w:tab w:val="left" w:pos="3580"/>
        </w:tabs>
        <w:jc w:val="both"/>
      </w:pPr>
      <w:r w:rsidRPr="00D250AD">
        <w:rPr>
          <w:b/>
          <w:bCs/>
          <w:i/>
          <w:iCs/>
        </w:rPr>
        <w:t>3) millised keskkonnaload on vajalikud uuringute tegemiseks?</w:t>
      </w:r>
    </w:p>
    <w:p w14:paraId="6B29A3C9" w14:textId="77777777" w:rsidR="00917791" w:rsidRDefault="00917791" w:rsidP="00917791">
      <w:pPr>
        <w:tabs>
          <w:tab w:val="left" w:pos="3580"/>
        </w:tabs>
        <w:jc w:val="both"/>
        <w:rPr>
          <w:i/>
          <w:iCs/>
        </w:rPr>
      </w:pPr>
    </w:p>
    <w:p w14:paraId="476BEA92" w14:textId="5C761F41" w:rsidR="00917791" w:rsidRDefault="00475050" w:rsidP="00917791">
      <w:pPr>
        <w:tabs>
          <w:tab w:val="left" w:pos="3580"/>
        </w:tabs>
        <w:jc w:val="both"/>
      </w:pPr>
      <w:r w:rsidRPr="00475050">
        <w:t>Nimetatud küsimusele vastamine ei kuulu Eleringi tegevus- ega pädevusvaldkonda.</w:t>
      </w:r>
      <w:r w:rsidR="00A64FD4">
        <w:t xml:space="preserve"> Oskam</w:t>
      </w:r>
      <w:r w:rsidR="005757D8">
        <w:t>e</w:t>
      </w:r>
      <w:r w:rsidR="00A64FD4">
        <w:t xml:space="preserve"> lisada vaid asjaolu, </w:t>
      </w:r>
      <w:r w:rsidR="005757D8">
        <w:t xml:space="preserve">et </w:t>
      </w:r>
      <w:r w:rsidR="00A64FD4">
        <w:t>v</w:t>
      </w:r>
      <w:r w:rsidR="001B4EF7" w:rsidRPr="001B4EF7">
        <w:t xml:space="preserve">astavalt </w:t>
      </w:r>
      <w:r w:rsidR="00A64FD4">
        <w:t>vastuse koostamise hetkel kehtiva</w:t>
      </w:r>
      <w:r w:rsidR="001B4EF7" w:rsidRPr="001B4EF7">
        <w:t xml:space="preserve"> Vabariigi Valitsuse </w:t>
      </w:r>
      <w:r w:rsidR="001B4EF7" w:rsidRPr="001B4EF7">
        <w:t>määruse</w:t>
      </w:r>
      <w:r w:rsidR="00A64FD4">
        <w:t>le</w:t>
      </w:r>
      <w:r w:rsidR="001B4EF7" w:rsidRPr="001B4EF7">
        <w:t xml:space="preserve"> </w:t>
      </w:r>
      <w:r w:rsidR="00A64FD4">
        <w:t>„E</w:t>
      </w:r>
      <w:r w:rsidR="001B4EF7" w:rsidRPr="001B4EF7">
        <w:t>lektrisüsteemi toimimise võrgueeskiri</w:t>
      </w:r>
      <w:r w:rsidR="009061CD">
        <w:t>“</w:t>
      </w:r>
      <w:r w:rsidR="001B4EF7" w:rsidRPr="001B4EF7">
        <w:t xml:space="preserve"> § 19 lõikele 1 tuleb uue võrguühenduse loomiseks esitada liitujal </w:t>
      </w:r>
      <w:r w:rsidR="004A0CC0">
        <w:t>põhi</w:t>
      </w:r>
      <w:r w:rsidR="001B4EF7" w:rsidRPr="001B4EF7">
        <w:t>võrguettevõtjale liitumistaotlusega järgmised</w:t>
      </w:r>
      <w:r w:rsidR="00BD0800">
        <w:t xml:space="preserve">  </w:t>
      </w:r>
      <w:r w:rsidR="001B4EF7" w:rsidRPr="001B4EF7">
        <w:t>dokumendid:</w:t>
      </w:r>
      <w:bookmarkStart w:id="0" w:name="para19lg1b1p1"/>
    </w:p>
    <w:bookmarkEnd w:id="0"/>
    <w:p w14:paraId="7F7BCDCD" w14:textId="77777777" w:rsidR="00917791" w:rsidRDefault="00A83E3E" w:rsidP="00917791">
      <w:pPr>
        <w:tabs>
          <w:tab w:val="left" w:pos="3580"/>
        </w:tabs>
        <w:jc w:val="both"/>
      </w:pPr>
      <w:r w:rsidRPr="00A83E3E">
        <w:t>1) võrguga ühendatava elektripaigaldise rajamist võimaldava planeeringu algatamise või planeeringu kehtestamise otsus;</w:t>
      </w:r>
    </w:p>
    <w:p w14:paraId="38188036" w14:textId="4B934109" w:rsidR="00D250AD" w:rsidRDefault="00A83E3E" w:rsidP="00917791">
      <w:pPr>
        <w:tabs>
          <w:tab w:val="left" w:pos="3580"/>
        </w:tabs>
        <w:jc w:val="both"/>
      </w:pPr>
      <w:r w:rsidRPr="00A83E3E">
        <w:t>2) liitumislepingu tüüptingimustes sätestatud andmed ja dokumendid.</w:t>
      </w:r>
    </w:p>
    <w:p w14:paraId="1789124B" w14:textId="77777777" w:rsidR="00917791" w:rsidRPr="00917791" w:rsidRDefault="00917791" w:rsidP="00917791">
      <w:pPr>
        <w:tabs>
          <w:tab w:val="left" w:pos="3580"/>
        </w:tabs>
        <w:jc w:val="both"/>
      </w:pPr>
    </w:p>
    <w:p w14:paraId="711F3F15" w14:textId="77777777" w:rsidR="00D250AD" w:rsidRDefault="00D250AD" w:rsidP="00917791">
      <w:pPr>
        <w:tabs>
          <w:tab w:val="left" w:pos="3580"/>
        </w:tabs>
        <w:jc w:val="both"/>
        <w:rPr>
          <w:b/>
          <w:bCs/>
          <w:i/>
          <w:iCs/>
        </w:rPr>
      </w:pPr>
      <w:r w:rsidRPr="00D250AD">
        <w:rPr>
          <w:b/>
          <w:bCs/>
          <w:i/>
          <w:iCs/>
        </w:rPr>
        <w:t>Küsimus 5. Kui leiate, et taotluse kohase riigi eriplaneeringu koostamise ja KSH saab algatada</w:t>
      </w:r>
      <w:r w:rsidRPr="00D250AD">
        <w:rPr>
          <w:b/>
          <w:bCs/>
          <w:i/>
          <w:iCs/>
        </w:rPr>
        <w:br/>
        <w:t xml:space="preserve">ainult teatud tingimustel, siis palun iga seatavat tingimust põhjendada. </w:t>
      </w:r>
    </w:p>
    <w:p w14:paraId="3CFC32F0" w14:textId="77777777" w:rsidR="006B4164" w:rsidRDefault="006B4164" w:rsidP="008E0980">
      <w:pPr>
        <w:tabs>
          <w:tab w:val="left" w:pos="3580"/>
        </w:tabs>
        <w:rPr>
          <w:b/>
          <w:bCs/>
          <w:i/>
          <w:iCs/>
        </w:rPr>
      </w:pPr>
    </w:p>
    <w:p w14:paraId="1AE2970C" w14:textId="5BB2395C" w:rsidR="006B4164" w:rsidRPr="006B4164" w:rsidRDefault="006B4164" w:rsidP="008E0980">
      <w:pPr>
        <w:tabs>
          <w:tab w:val="left" w:pos="3580"/>
        </w:tabs>
      </w:pPr>
      <w:r w:rsidRPr="001B4EF7">
        <w:t>Nimetatud küsimusele vastamine ei kuulu Eleringi tegevus- ega pädevusvaldkonda.</w:t>
      </w:r>
    </w:p>
    <w:p w14:paraId="36690999" w14:textId="77777777" w:rsidR="00D250AD" w:rsidRDefault="00D250AD" w:rsidP="008E0980">
      <w:pPr>
        <w:tabs>
          <w:tab w:val="left" w:pos="3580"/>
        </w:tabs>
        <w:rPr>
          <w:i/>
          <w:iCs/>
        </w:rPr>
      </w:pPr>
    </w:p>
    <w:p w14:paraId="31188784" w14:textId="2F6007C2" w:rsidR="001B4EF7" w:rsidRDefault="00D250AD" w:rsidP="00917791">
      <w:pPr>
        <w:tabs>
          <w:tab w:val="left" w:pos="3580"/>
        </w:tabs>
        <w:jc w:val="both"/>
      </w:pPr>
      <w:r w:rsidRPr="00D250AD">
        <w:rPr>
          <w:b/>
          <w:bCs/>
          <w:i/>
          <w:iCs/>
        </w:rPr>
        <w:t xml:space="preserve">Küsimus 6. Kui </w:t>
      </w:r>
      <w:proofErr w:type="spellStart"/>
      <w:r w:rsidRPr="00D250AD">
        <w:rPr>
          <w:b/>
          <w:bCs/>
          <w:i/>
          <w:iCs/>
        </w:rPr>
        <w:t>MKM-le</w:t>
      </w:r>
      <w:proofErr w:type="spellEnd"/>
      <w:r w:rsidRPr="00D250AD">
        <w:rPr>
          <w:b/>
          <w:bCs/>
          <w:i/>
          <w:iCs/>
        </w:rPr>
        <w:t xml:space="preserve"> taotleja poolt esitatud taotluse sisu ei ole teie hinnangul piisav taotluse</w:t>
      </w:r>
      <w:r>
        <w:rPr>
          <w:b/>
          <w:bCs/>
          <w:i/>
          <w:iCs/>
        </w:rPr>
        <w:t xml:space="preserve"> </w:t>
      </w:r>
      <w:r w:rsidRPr="00D250AD">
        <w:rPr>
          <w:b/>
          <w:bCs/>
          <w:i/>
          <w:iCs/>
        </w:rPr>
        <w:t>nõuete- ja asjakohasuse hindamiseks, siis palun andke teada asjaoludest, millega taotlust teie</w:t>
      </w:r>
      <w:r>
        <w:rPr>
          <w:b/>
          <w:bCs/>
          <w:i/>
          <w:iCs/>
        </w:rPr>
        <w:t xml:space="preserve"> </w:t>
      </w:r>
      <w:r w:rsidRPr="00D250AD">
        <w:rPr>
          <w:b/>
          <w:bCs/>
          <w:i/>
          <w:iCs/>
        </w:rPr>
        <w:t>hinnangul täiendada tuleb.</w:t>
      </w:r>
    </w:p>
    <w:p w14:paraId="023CD7FE" w14:textId="77777777" w:rsidR="00917791" w:rsidRDefault="00917791" w:rsidP="00917791">
      <w:pPr>
        <w:tabs>
          <w:tab w:val="left" w:pos="3580"/>
        </w:tabs>
        <w:jc w:val="both"/>
        <w:rPr>
          <w:i/>
          <w:iCs/>
        </w:rPr>
      </w:pPr>
    </w:p>
    <w:p w14:paraId="721B205E" w14:textId="57831B11" w:rsidR="006B4164" w:rsidRDefault="006B4164" w:rsidP="006B4164">
      <w:pPr>
        <w:tabs>
          <w:tab w:val="left" w:pos="3580"/>
        </w:tabs>
      </w:pPr>
      <w:r w:rsidRPr="001B4EF7">
        <w:t>Nimetatud küsimusele vastamine ei kuulu Eleringi tegevus- ega pädevusvaldkonda.</w:t>
      </w:r>
    </w:p>
    <w:p w14:paraId="26343539" w14:textId="77777777" w:rsidR="008E0980" w:rsidRDefault="008E0980" w:rsidP="008E0980">
      <w:pPr>
        <w:tabs>
          <w:tab w:val="left" w:pos="3580"/>
        </w:tabs>
      </w:pPr>
    </w:p>
    <w:p w14:paraId="3BEA8B52" w14:textId="77777777" w:rsidR="008E0980" w:rsidRDefault="008E0980" w:rsidP="008E0980">
      <w:pPr>
        <w:tabs>
          <w:tab w:val="left" w:pos="3580"/>
        </w:tabs>
      </w:pPr>
    </w:p>
    <w:p w14:paraId="43D4C119" w14:textId="77777777" w:rsidR="001B4EF7" w:rsidRPr="00B72702" w:rsidRDefault="001B4EF7" w:rsidP="001B4EF7">
      <w:pPr>
        <w:jc w:val="both"/>
      </w:pPr>
      <w:r w:rsidRPr="00B72702">
        <w:t>Lugupidamisega</w:t>
      </w:r>
    </w:p>
    <w:p w14:paraId="5400AC1B" w14:textId="77777777" w:rsidR="001B4EF7" w:rsidRPr="009616C2" w:rsidRDefault="001B4EF7" w:rsidP="001B4EF7">
      <w:pPr>
        <w:jc w:val="both"/>
      </w:pPr>
    </w:p>
    <w:p w14:paraId="38D76159" w14:textId="77777777" w:rsidR="001B4EF7" w:rsidRPr="009616C2" w:rsidRDefault="001B4EF7" w:rsidP="001B4EF7">
      <w:pPr>
        <w:jc w:val="both"/>
        <w:rPr>
          <w:i/>
        </w:rPr>
      </w:pPr>
      <w:r w:rsidRPr="009616C2">
        <w:rPr>
          <w:i/>
        </w:rPr>
        <w:t>/allkirjastatud digitaalselt/</w:t>
      </w:r>
    </w:p>
    <w:p w14:paraId="39BE6F7F" w14:textId="77777777" w:rsidR="001B4EF7" w:rsidRPr="009616C2" w:rsidRDefault="001B4EF7" w:rsidP="001B4EF7">
      <w:pPr>
        <w:jc w:val="both"/>
      </w:pPr>
    </w:p>
    <w:p w14:paraId="59C81EA5" w14:textId="2DD9883B" w:rsidR="001B4EF7" w:rsidRDefault="006B4164" w:rsidP="001B4EF7">
      <w:pPr>
        <w:jc w:val="both"/>
        <w:rPr>
          <w:iCs/>
        </w:rPr>
      </w:pPr>
      <w:r>
        <w:rPr>
          <w:iCs/>
        </w:rPr>
        <w:t>Kristen Tammerand</w:t>
      </w:r>
    </w:p>
    <w:p w14:paraId="0DC4648C" w14:textId="0FB27B58" w:rsidR="001B4EF7" w:rsidRPr="006B4164" w:rsidRDefault="001B4EF7" w:rsidP="001B4EF7">
      <w:pPr>
        <w:jc w:val="both"/>
        <w:rPr>
          <w:iCs/>
        </w:rPr>
      </w:pPr>
      <w:r w:rsidRPr="009616C2">
        <w:t>Elektrisüsteemi analüütik</w:t>
      </w:r>
    </w:p>
    <w:p w14:paraId="4252069B" w14:textId="49423278" w:rsidR="001B4EF7" w:rsidRPr="00B72702" w:rsidRDefault="006B4164" w:rsidP="001B4EF7">
      <w:pPr>
        <w:jc w:val="both"/>
      </w:pPr>
      <w:hyperlink r:id="rId12" w:history="1">
        <w:r w:rsidRPr="00B62755">
          <w:rPr>
            <w:rStyle w:val="Hyperlink"/>
          </w:rPr>
          <w:t>Kristen.Tammerand@elering.ee</w:t>
        </w:r>
      </w:hyperlink>
    </w:p>
    <w:p w14:paraId="5FD4478A" w14:textId="0692B8D3" w:rsidR="001B4EF7" w:rsidRPr="00B72702" w:rsidRDefault="001B4EF7" w:rsidP="001B4EF7">
      <w:pPr>
        <w:jc w:val="both"/>
      </w:pPr>
    </w:p>
    <w:p w14:paraId="443A3513" w14:textId="374A98CD" w:rsidR="001B4EF7" w:rsidRPr="00AF4A32" w:rsidRDefault="001B4EF7" w:rsidP="001B4EF7">
      <w:pPr>
        <w:tabs>
          <w:tab w:val="left" w:pos="3580"/>
        </w:tabs>
      </w:pPr>
    </w:p>
    <w:sectPr w:rsidR="001B4EF7" w:rsidRPr="00AF4A32" w:rsidSect="00C0045E">
      <w:headerReference w:type="default" r:id="rId13"/>
      <w:footerReference w:type="default" r:id="rId14"/>
      <w:pgSz w:w="11906" w:h="16838"/>
      <w:pgMar w:top="1977" w:right="746" w:bottom="1417" w:left="1260" w:header="708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9AF0C" w14:textId="77777777" w:rsidR="007B7758" w:rsidRDefault="007B7758">
      <w:r>
        <w:separator/>
      </w:r>
    </w:p>
  </w:endnote>
  <w:endnote w:type="continuationSeparator" w:id="0">
    <w:p w14:paraId="786555BA" w14:textId="77777777" w:rsidR="007B7758" w:rsidRDefault="007B7758">
      <w:r>
        <w:continuationSeparator/>
      </w:r>
    </w:p>
  </w:endnote>
  <w:endnote w:type="continuationNotice" w:id="1">
    <w:p w14:paraId="4D543354" w14:textId="77777777" w:rsidR="003843CA" w:rsidRDefault="003843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horndale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Klavika Lt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1C14422D-CF0C-4D72-98A1-D0ED5B4300A2}"/>
    <w:embedBold r:id="rId2" w:fontKey="{FFC5FFD3-A9C1-47E9-8224-04951845B0EA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970BFCD6-69FA-4AE8-919B-FF075E7E94C8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64D8F616-5518-4AC8-BF6A-D9A83CA1C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E0969" w14:textId="77777777" w:rsidR="00554C84" w:rsidRPr="00B830F2" w:rsidRDefault="00554C84" w:rsidP="00C0045E">
    <w:pPr>
      <w:pStyle w:val="Footer"/>
      <w:tabs>
        <w:tab w:val="clear" w:pos="4536"/>
        <w:tab w:val="clear" w:pos="9072"/>
      </w:tabs>
      <w:ind w:left="-851"/>
    </w:pPr>
    <w:r w:rsidRPr="00001023">
      <w:rPr>
        <w:b/>
      </w:rPr>
      <w:t>Elering AS</w:t>
    </w:r>
    <w:r w:rsidRPr="00B830F2">
      <w:t xml:space="preserve"> | Registrikood/</w:t>
    </w:r>
    <w:proofErr w:type="spellStart"/>
    <w:r w:rsidRPr="00B830F2">
      <w:t>Reg</w:t>
    </w:r>
    <w:proofErr w:type="spellEnd"/>
    <w:r w:rsidRPr="00B830F2">
      <w:t xml:space="preserve">. </w:t>
    </w:r>
    <w:proofErr w:type="spellStart"/>
    <w:r w:rsidRPr="00B830F2">
      <w:t>code</w:t>
    </w:r>
    <w:proofErr w:type="spellEnd"/>
    <w:r w:rsidRPr="00B830F2">
      <w:t xml:space="preserve"> 11022625 | Kadaka tee 42, 12915 Tallin</w:t>
    </w:r>
    <w:r>
      <w:t>n, Estonia</w:t>
    </w:r>
    <w:r>
      <w:br/>
    </w:r>
    <w:r>
      <w:rPr>
        <w:noProof/>
      </w:rPr>
      <w:drawing>
        <wp:inline distT="0" distB="0" distL="0" distR="0" wp14:anchorId="01F5E3F4" wp14:editId="5136BD37">
          <wp:extent cx="69215" cy="92075"/>
          <wp:effectExtent l="0" t="0" r="698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830F2">
      <w:t xml:space="preserve"> + 372 715 1222 | </w:t>
    </w:r>
    <w:r>
      <w:rPr>
        <w:noProof/>
      </w:rPr>
      <w:drawing>
        <wp:inline distT="0" distB="0" distL="0" distR="0" wp14:anchorId="3C05BBF4" wp14:editId="4308495F">
          <wp:extent cx="76835" cy="92075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830F2">
      <w:t xml:space="preserve"> + 372 715 1200 | www.elering.ee | Ametlik e-</w:t>
    </w:r>
    <w:r>
      <w:t>post</w:t>
    </w:r>
    <w:r w:rsidRPr="00B830F2">
      <w:t>/</w:t>
    </w:r>
    <w:proofErr w:type="spellStart"/>
    <w:r w:rsidRPr="00B830F2">
      <w:t>Official</w:t>
    </w:r>
    <w:proofErr w:type="spellEnd"/>
    <w:r w:rsidRPr="00B830F2">
      <w:t xml:space="preserve"> e-mail: info@elering.ee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4DDB6" w14:textId="77777777" w:rsidR="007B7758" w:rsidRDefault="007B7758">
      <w:r>
        <w:separator/>
      </w:r>
    </w:p>
  </w:footnote>
  <w:footnote w:type="continuationSeparator" w:id="0">
    <w:p w14:paraId="22A06032" w14:textId="77777777" w:rsidR="007B7758" w:rsidRDefault="007B7758">
      <w:r>
        <w:continuationSeparator/>
      </w:r>
    </w:p>
  </w:footnote>
  <w:footnote w:type="continuationNotice" w:id="1">
    <w:p w14:paraId="2C9A180E" w14:textId="77777777" w:rsidR="003843CA" w:rsidRDefault="003843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7C57B" w14:textId="77777777" w:rsidR="00554C84" w:rsidRDefault="00554C8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1FCB81" wp14:editId="72CEC8AF">
          <wp:simplePos x="0" y="0"/>
          <wp:positionH relativeFrom="page">
            <wp:posOffset>-842645</wp:posOffset>
          </wp:positionH>
          <wp:positionV relativeFrom="page">
            <wp:posOffset>-196215</wp:posOffset>
          </wp:positionV>
          <wp:extent cx="9827895" cy="2720340"/>
          <wp:effectExtent l="0" t="0" r="1905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71" b="67448"/>
                  <a:stretch>
                    <a:fillRect/>
                  </a:stretch>
                </pic:blipFill>
                <pic:spPr bwMode="auto">
                  <a:xfrm>
                    <a:off x="0" y="0"/>
                    <a:ext cx="9827895" cy="272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787E37"/>
    <w:multiLevelType w:val="hybridMultilevel"/>
    <w:tmpl w:val="C0F2864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9427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hideSpellingErrors/>
  <w:hideGrammaticalErrors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E08"/>
    <w:rsid w:val="00000CA9"/>
    <w:rsid w:val="00001023"/>
    <w:rsid w:val="0000164C"/>
    <w:rsid w:val="00002827"/>
    <w:rsid w:val="000120E2"/>
    <w:rsid w:val="00027212"/>
    <w:rsid w:val="00032AF8"/>
    <w:rsid w:val="00034AE7"/>
    <w:rsid w:val="000573F0"/>
    <w:rsid w:val="0007075F"/>
    <w:rsid w:val="000709C3"/>
    <w:rsid w:val="00090B84"/>
    <w:rsid w:val="00091816"/>
    <w:rsid w:val="00093E4E"/>
    <w:rsid w:val="000A0AF8"/>
    <w:rsid w:val="000A1FA8"/>
    <w:rsid w:val="000B6B3E"/>
    <w:rsid w:val="000E54C5"/>
    <w:rsid w:val="00101A4E"/>
    <w:rsid w:val="00103A09"/>
    <w:rsid w:val="0011687A"/>
    <w:rsid w:val="00134AD7"/>
    <w:rsid w:val="00137DF2"/>
    <w:rsid w:val="00152653"/>
    <w:rsid w:val="00153FEE"/>
    <w:rsid w:val="001563D5"/>
    <w:rsid w:val="00157AB1"/>
    <w:rsid w:val="001616D8"/>
    <w:rsid w:val="00164695"/>
    <w:rsid w:val="00173DED"/>
    <w:rsid w:val="001745E9"/>
    <w:rsid w:val="001852B7"/>
    <w:rsid w:val="001862A2"/>
    <w:rsid w:val="001927B8"/>
    <w:rsid w:val="001B4EF7"/>
    <w:rsid w:val="001C0F0A"/>
    <w:rsid w:val="001C29B2"/>
    <w:rsid w:val="001C695D"/>
    <w:rsid w:val="001D0DD2"/>
    <w:rsid w:val="001D7910"/>
    <w:rsid w:val="001E0186"/>
    <w:rsid w:val="001F7CE8"/>
    <w:rsid w:val="0021101B"/>
    <w:rsid w:val="002144A6"/>
    <w:rsid w:val="0022294D"/>
    <w:rsid w:val="00233584"/>
    <w:rsid w:val="002448A7"/>
    <w:rsid w:val="002503A1"/>
    <w:rsid w:val="0026028D"/>
    <w:rsid w:val="00267A0F"/>
    <w:rsid w:val="00270016"/>
    <w:rsid w:val="00286FC9"/>
    <w:rsid w:val="002921CA"/>
    <w:rsid w:val="002A5FF0"/>
    <w:rsid w:val="002A7314"/>
    <w:rsid w:val="002C49D9"/>
    <w:rsid w:val="002C50EC"/>
    <w:rsid w:val="002C6D14"/>
    <w:rsid w:val="002E7DDF"/>
    <w:rsid w:val="002F642E"/>
    <w:rsid w:val="0031163C"/>
    <w:rsid w:val="00320DD0"/>
    <w:rsid w:val="00323129"/>
    <w:rsid w:val="00330DF9"/>
    <w:rsid w:val="003333A2"/>
    <w:rsid w:val="003431C2"/>
    <w:rsid w:val="00344A05"/>
    <w:rsid w:val="00345110"/>
    <w:rsid w:val="00356EEF"/>
    <w:rsid w:val="003609B7"/>
    <w:rsid w:val="00361F94"/>
    <w:rsid w:val="00366810"/>
    <w:rsid w:val="00374770"/>
    <w:rsid w:val="003843CA"/>
    <w:rsid w:val="00394E08"/>
    <w:rsid w:val="003C36EF"/>
    <w:rsid w:val="003C42D4"/>
    <w:rsid w:val="003C7B6A"/>
    <w:rsid w:val="003C7B6D"/>
    <w:rsid w:val="003D689F"/>
    <w:rsid w:val="003E6F2F"/>
    <w:rsid w:val="003F6AAA"/>
    <w:rsid w:val="0040048C"/>
    <w:rsid w:val="00403C47"/>
    <w:rsid w:val="00411638"/>
    <w:rsid w:val="00424598"/>
    <w:rsid w:val="00425BB8"/>
    <w:rsid w:val="00442E68"/>
    <w:rsid w:val="00457D72"/>
    <w:rsid w:val="00466157"/>
    <w:rsid w:val="00475050"/>
    <w:rsid w:val="004806DB"/>
    <w:rsid w:val="004826C3"/>
    <w:rsid w:val="004875B1"/>
    <w:rsid w:val="004A0CC0"/>
    <w:rsid w:val="004A7F5A"/>
    <w:rsid w:val="004B2F8C"/>
    <w:rsid w:val="004B7227"/>
    <w:rsid w:val="004C065A"/>
    <w:rsid w:val="004C75CD"/>
    <w:rsid w:val="004D04EE"/>
    <w:rsid w:val="004D125F"/>
    <w:rsid w:val="004F20E1"/>
    <w:rsid w:val="004F565A"/>
    <w:rsid w:val="00500842"/>
    <w:rsid w:val="00500E4A"/>
    <w:rsid w:val="0050233A"/>
    <w:rsid w:val="0050552F"/>
    <w:rsid w:val="005170FC"/>
    <w:rsid w:val="00521EB8"/>
    <w:rsid w:val="00532C6B"/>
    <w:rsid w:val="00535666"/>
    <w:rsid w:val="00544833"/>
    <w:rsid w:val="00551152"/>
    <w:rsid w:val="00551D69"/>
    <w:rsid w:val="00554C84"/>
    <w:rsid w:val="0057097F"/>
    <w:rsid w:val="005757D8"/>
    <w:rsid w:val="00582703"/>
    <w:rsid w:val="00585293"/>
    <w:rsid w:val="005903D0"/>
    <w:rsid w:val="005937CF"/>
    <w:rsid w:val="00594CC3"/>
    <w:rsid w:val="005960B9"/>
    <w:rsid w:val="00596BD0"/>
    <w:rsid w:val="005C263C"/>
    <w:rsid w:val="005C76B5"/>
    <w:rsid w:val="005E0592"/>
    <w:rsid w:val="005E1087"/>
    <w:rsid w:val="005F145B"/>
    <w:rsid w:val="005F244E"/>
    <w:rsid w:val="005F30C9"/>
    <w:rsid w:val="005F7299"/>
    <w:rsid w:val="0060010F"/>
    <w:rsid w:val="00603AE5"/>
    <w:rsid w:val="0060765D"/>
    <w:rsid w:val="006078BE"/>
    <w:rsid w:val="00615FFE"/>
    <w:rsid w:val="00631CC8"/>
    <w:rsid w:val="00634130"/>
    <w:rsid w:val="00646808"/>
    <w:rsid w:val="006505D1"/>
    <w:rsid w:val="006560BD"/>
    <w:rsid w:val="00685DDA"/>
    <w:rsid w:val="00687295"/>
    <w:rsid w:val="006B4164"/>
    <w:rsid w:val="006D1ABE"/>
    <w:rsid w:val="006E6252"/>
    <w:rsid w:val="00720F1B"/>
    <w:rsid w:val="00720F3E"/>
    <w:rsid w:val="00722C07"/>
    <w:rsid w:val="00725831"/>
    <w:rsid w:val="00731534"/>
    <w:rsid w:val="0074447C"/>
    <w:rsid w:val="00751A48"/>
    <w:rsid w:val="007534A4"/>
    <w:rsid w:val="00760442"/>
    <w:rsid w:val="007812FF"/>
    <w:rsid w:val="0078447E"/>
    <w:rsid w:val="007A586E"/>
    <w:rsid w:val="007B7758"/>
    <w:rsid w:val="007C0470"/>
    <w:rsid w:val="007C7DD3"/>
    <w:rsid w:val="007D329B"/>
    <w:rsid w:val="007D67B3"/>
    <w:rsid w:val="007E4CAA"/>
    <w:rsid w:val="007F43F3"/>
    <w:rsid w:val="008018CF"/>
    <w:rsid w:val="00803A40"/>
    <w:rsid w:val="00805B02"/>
    <w:rsid w:val="00806502"/>
    <w:rsid w:val="0081170D"/>
    <w:rsid w:val="008413D8"/>
    <w:rsid w:val="0084276D"/>
    <w:rsid w:val="008547D5"/>
    <w:rsid w:val="008602D1"/>
    <w:rsid w:val="0086285F"/>
    <w:rsid w:val="008842FA"/>
    <w:rsid w:val="00884D91"/>
    <w:rsid w:val="00895312"/>
    <w:rsid w:val="008A453A"/>
    <w:rsid w:val="008A6E7A"/>
    <w:rsid w:val="008B2F93"/>
    <w:rsid w:val="008B37CF"/>
    <w:rsid w:val="008C7FAF"/>
    <w:rsid w:val="008E0980"/>
    <w:rsid w:val="008E681A"/>
    <w:rsid w:val="008F2A73"/>
    <w:rsid w:val="00903628"/>
    <w:rsid w:val="009061CD"/>
    <w:rsid w:val="00917791"/>
    <w:rsid w:val="009253BF"/>
    <w:rsid w:val="0093016C"/>
    <w:rsid w:val="00937C83"/>
    <w:rsid w:val="00957686"/>
    <w:rsid w:val="00961CCE"/>
    <w:rsid w:val="009677E7"/>
    <w:rsid w:val="00974D1F"/>
    <w:rsid w:val="0097694B"/>
    <w:rsid w:val="00981ED0"/>
    <w:rsid w:val="00987A4C"/>
    <w:rsid w:val="009923B7"/>
    <w:rsid w:val="00995DEC"/>
    <w:rsid w:val="009A1379"/>
    <w:rsid w:val="009A2E2E"/>
    <w:rsid w:val="009A56F3"/>
    <w:rsid w:val="009B290A"/>
    <w:rsid w:val="009C7AF0"/>
    <w:rsid w:val="009D6A67"/>
    <w:rsid w:val="009D6CF4"/>
    <w:rsid w:val="009E1447"/>
    <w:rsid w:val="009E4519"/>
    <w:rsid w:val="00A11240"/>
    <w:rsid w:val="00A12313"/>
    <w:rsid w:val="00A1286C"/>
    <w:rsid w:val="00A23AB7"/>
    <w:rsid w:val="00A53ACF"/>
    <w:rsid w:val="00A64C6C"/>
    <w:rsid w:val="00A64FD4"/>
    <w:rsid w:val="00A6519D"/>
    <w:rsid w:val="00A671BA"/>
    <w:rsid w:val="00A71AE5"/>
    <w:rsid w:val="00A74A79"/>
    <w:rsid w:val="00A77845"/>
    <w:rsid w:val="00A82FBE"/>
    <w:rsid w:val="00A83E3E"/>
    <w:rsid w:val="00A90E9B"/>
    <w:rsid w:val="00A91075"/>
    <w:rsid w:val="00A956C9"/>
    <w:rsid w:val="00A95B94"/>
    <w:rsid w:val="00AB0BB1"/>
    <w:rsid w:val="00AC1263"/>
    <w:rsid w:val="00AC2F47"/>
    <w:rsid w:val="00AC4EA6"/>
    <w:rsid w:val="00AD231C"/>
    <w:rsid w:val="00AF4A32"/>
    <w:rsid w:val="00AF5495"/>
    <w:rsid w:val="00B026AB"/>
    <w:rsid w:val="00B23F92"/>
    <w:rsid w:val="00B33538"/>
    <w:rsid w:val="00B35C38"/>
    <w:rsid w:val="00B6465D"/>
    <w:rsid w:val="00B76AE6"/>
    <w:rsid w:val="00B828A4"/>
    <w:rsid w:val="00B830F2"/>
    <w:rsid w:val="00B8637A"/>
    <w:rsid w:val="00B93326"/>
    <w:rsid w:val="00BA153C"/>
    <w:rsid w:val="00BA1CFA"/>
    <w:rsid w:val="00BC0D3B"/>
    <w:rsid w:val="00BC5321"/>
    <w:rsid w:val="00BD0800"/>
    <w:rsid w:val="00BD6895"/>
    <w:rsid w:val="00BE22B9"/>
    <w:rsid w:val="00BE26E2"/>
    <w:rsid w:val="00BF6EFD"/>
    <w:rsid w:val="00C0045E"/>
    <w:rsid w:val="00C134BC"/>
    <w:rsid w:val="00C13BBE"/>
    <w:rsid w:val="00C13F21"/>
    <w:rsid w:val="00C26A2F"/>
    <w:rsid w:val="00C30B56"/>
    <w:rsid w:val="00C319D6"/>
    <w:rsid w:val="00C42AB3"/>
    <w:rsid w:val="00C44D0B"/>
    <w:rsid w:val="00C56A9D"/>
    <w:rsid w:val="00C62CC3"/>
    <w:rsid w:val="00C704CF"/>
    <w:rsid w:val="00C75DF1"/>
    <w:rsid w:val="00C93AB3"/>
    <w:rsid w:val="00CB11CE"/>
    <w:rsid w:val="00CB12B2"/>
    <w:rsid w:val="00CB29A4"/>
    <w:rsid w:val="00CB54A7"/>
    <w:rsid w:val="00CB7E5F"/>
    <w:rsid w:val="00CC20A0"/>
    <w:rsid w:val="00CC37AC"/>
    <w:rsid w:val="00CD0009"/>
    <w:rsid w:val="00CD2A97"/>
    <w:rsid w:val="00CE0013"/>
    <w:rsid w:val="00D04167"/>
    <w:rsid w:val="00D07581"/>
    <w:rsid w:val="00D14B1F"/>
    <w:rsid w:val="00D250AD"/>
    <w:rsid w:val="00D2587A"/>
    <w:rsid w:val="00D443B1"/>
    <w:rsid w:val="00D5283F"/>
    <w:rsid w:val="00D6315D"/>
    <w:rsid w:val="00D851CA"/>
    <w:rsid w:val="00D87C62"/>
    <w:rsid w:val="00D972A3"/>
    <w:rsid w:val="00DA53C6"/>
    <w:rsid w:val="00DB40F3"/>
    <w:rsid w:val="00DC08CF"/>
    <w:rsid w:val="00DC0B52"/>
    <w:rsid w:val="00DC18F3"/>
    <w:rsid w:val="00DD165A"/>
    <w:rsid w:val="00DE0FE2"/>
    <w:rsid w:val="00DE1A9C"/>
    <w:rsid w:val="00DE524C"/>
    <w:rsid w:val="00DF03FE"/>
    <w:rsid w:val="00DF0649"/>
    <w:rsid w:val="00DF23DE"/>
    <w:rsid w:val="00E07A14"/>
    <w:rsid w:val="00E2001D"/>
    <w:rsid w:val="00E41AA0"/>
    <w:rsid w:val="00E4623B"/>
    <w:rsid w:val="00E47BA2"/>
    <w:rsid w:val="00E658DE"/>
    <w:rsid w:val="00E77A16"/>
    <w:rsid w:val="00E91FAE"/>
    <w:rsid w:val="00EA72A2"/>
    <w:rsid w:val="00EA7800"/>
    <w:rsid w:val="00EB2306"/>
    <w:rsid w:val="00ED610B"/>
    <w:rsid w:val="00F0775B"/>
    <w:rsid w:val="00F21292"/>
    <w:rsid w:val="00F26386"/>
    <w:rsid w:val="00F314B6"/>
    <w:rsid w:val="00F432E2"/>
    <w:rsid w:val="00F4355A"/>
    <w:rsid w:val="00F47757"/>
    <w:rsid w:val="00F50436"/>
    <w:rsid w:val="00F507A7"/>
    <w:rsid w:val="00F567BE"/>
    <w:rsid w:val="00F72317"/>
    <w:rsid w:val="00F74C8B"/>
    <w:rsid w:val="00F751CE"/>
    <w:rsid w:val="00FA7110"/>
    <w:rsid w:val="00FC5DAF"/>
    <w:rsid w:val="00FD780D"/>
    <w:rsid w:val="02E21C85"/>
    <w:rsid w:val="0344CF20"/>
    <w:rsid w:val="06EC8BF1"/>
    <w:rsid w:val="0B87E96B"/>
    <w:rsid w:val="0F178078"/>
    <w:rsid w:val="0FE23AD4"/>
    <w:rsid w:val="1A673423"/>
    <w:rsid w:val="1B907B7C"/>
    <w:rsid w:val="1BA41048"/>
    <w:rsid w:val="1BC9CBDF"/>
    <w:rsid w:val="1DB1DAAA"/>
    <w:rsid w:val="1E678316"/>
    <w:rsid w:val="1EACCA4A"/>
    <w:rsid w:val="1EB9DB0A"/>
    <w:rsid w:val="1F720562"/>
    <w:rsid w:val="204B3A0A"/>
    <w:rsid w:val="2452CFB3"/>
    <w:rsid w:val="24DD1CBF"/>
    <w:rsid w:val="26FE3E98"/>
    <w:rsid w:val="2A3CD231"/>
    <w:rsid w:val="2A42CD52"/>
    <w:rsid w:val="2A4F9DCE"/>
    <w:rsid w:val="2A533F92"/>
    <w:rsid w:val="2D631706"/>
    <w:rsid w:val="2E23C9C4"/>
    <w:rsid w:val="41C3A73E"/>
    <w:rsid w:val="41D0DA02"/>
    <w:rsid w:val="43AE8D12"/>
    <w:rsid w:val="4CDF9889"/>
    <w:rsid w:val="4D3347CB"/>
    <w:rsid w:val="4D76F5A4"/>
    <w:rsid w:val="4E3AECE6"/>
    <w:rsid w:val="51419207"/>
    <w:rsid w:val="5437F429"/>
    <w:rsid w:val="6109228E"/>
    <w:rsid w:val="62874673"/>
    <w:rsid w:val="629AE6A9"/>
    <w:rsid w:val="633E1A66"/>
    <w:rsid w:val="662097FD"/>
    <w:rsid w:val="66F009B3"/>
    <w:rsid w:val="68B59D8A"/>
    <w:rsid w:val="6A4612AB"/>
    <w:rsid w:val="6A940317"/>
    <w:rsid w:val="6F6D8817"/>
    <w:rsid w:val="70856D67"/>
    <w:rsid w:val="71E47860"/>
    <w:rsid w:val="76E9F59B"/>
    <w:rsid w:val="78CB9AAE"/>
    <w:rsid w:val="7B1E9AD1"/>
    <w:rsid w:val="7C004935"/>
    <w:rsid w:val="7D21315F"/>
    <w:rsid w:val="7EEFD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2E14AEF5"/>
  <w15:docId w15:val="{636E7612-7230-4012-B9E8-CD2E5EA4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263C"/>
    <w:rPr>
      <w:rFonts w:ascii="Klavika Lt" w:hAnsi="Klavika Lt"/>
      <w:sz w:val="22"/>
      <w:szCs w:val="24"/>
    </w:rPr>
  </w:style>
  <w:style w:type="paragraph" w:styleId="Heading1">
    <w:name w:val="heading 1"/>
    <w:basedOn w:val="Normal"/>
    <w:next w:val="Normal"/>
    <w:link w:val="Heading1Char"/>
    <w:rsid w:val="00137D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94C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0045E"/>
    <w:pPr>
      <w:tabs>
        <w:tab w:val="center" w:pos="4536"/>
        <w:tab w:val="right" w:pos="9072"/>
      </w:tabs>
      <w:ind w:left="-567"/>
      <w:jc w:val="right"/>
    </w:pPr>
    <w:rPr>
      <w:color w:val="808284"/>
      <w:sz w:val="18"/>
    </w:rPr>
  </w:style>
  <w:style w:type="paragraph" w:customStyle="1" w:styleId="BasicParagraph">
    <w:name w:val="[Basic Paragraph]"/>
    <w:basedOn w:val="Normal"/>
    <w:rsid w:val="00594CC3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CommentText">
    <w:name w:val="annotation text"/>
    <w:basedOn w:val="Normal"/>
    <w:link w:val="CommentTextChar"/>
    <w:rsid w:val="00AC2F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C2F47"/>
  </w:style>
  <w:style w:type="character" w:styleId="CommentReference">
    <w:name w:val="annotation reference"/>
    <w:rsid w:val="00AC2F47"/>
    <w:rPr>
      <w:sz w:val="16"/>
      <w:szCs w:val="16"/>
    </w:rPr>
  </w:style>
  <w:style w:type="paragraph" w:styleId="BalloonText">
    <w:name w:val="Balloon Text"/>
    <w:basedOn w:val="Normal"/>
    <w:link w:val="BalloonTextChar"/>
    <w:rsid w:val="00AC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2F4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37DF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137DF2"/>
    <w:rPr>
      <w:i/>
      <w:iCs/>
    </w:rPr>
  </w:style>
  <w:style w:type="character" w:styleId="Hyperlink">
    <w:name w:val="Hyperlink"/>
    <w:rsid w:val="00270016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8E098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B4EF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32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32AF8"/>
    <w:rPr>
      <w:rFonts w:ascii="Klavika Lt" w:hAnsi="Klavika Lt"/>
      <w:b/>
      <w:bCs/>
    </w:rPr>
  </w:style>
  <w:style w:type="paragraph" w:styleId="Revision">
    <w:name w:val="Revision"/>
    <w:hidden/>
    <w:uiPriority w:val="99"/>
    <w:semiHidden/>
    <w:rsid w:val="00634130"/>
    <w:rPr>
      <w:rFonts w:ascii="Klavika Lt" w:hAnsi="Klavika Lt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9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risten.Tammerand@elering.e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kliimaministeerium.e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en.kallus\Downloads\V&#228;ljaminev%20kiri%20(vastu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EB4343EB5EB407A955049A89C6BD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4F35A-B6B3-4743-B9FB-14131B23F7E0}"/>
      </w:docPartPr>
      <w:docPartBody>
        <w:p w:rsidR="003431C2" w:rsidRDefault="003431C2">
          <w:pPr>
            <w:pStyle w:val="EEB4343EB5EB407A955049A89C6BD6B8"/>
          </w:pPr>
          <w:r w:rsidRPr="00713FF3">
            <w:rPr>
              <w:rStyle w:val="PlaceholderText"/>
              <w:color w:val="auto"/>
            </w:rPr>
            <w:t>ISIKU nimi</w:t>
          </w:r>
        </w:p>
      </w:docPartBody>
    </w:docPart>
    <w:docPart>
      <w:docPartPr>
        <w:name w:val="0F4D1664A2C943F5A62FA9DDEAF70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541AC-CF6F-4923-9953-F4F8148E08BE}"/>
      </w:docPartPr>
      <w:docPartBody>
        <w:p w:rsidR="003431C2" w:rsidRDefault="003431C2">
          <w:pPr>
            <w:pStyle w:val="0F4D1664A2C943F5A62FA9DDEAF70B99"/>
          </w:pPr>
          <w:r w:rsidRPr="009F121D">
            <w:rPr>
              <w:rStyle w:val="PlaceholderText"/>
            </w:rPr>
            <w:t>[Adressaadi asutuse nimi]</w:t>
          </w:r>
        </w:p>
      </w:docPartBody>
    </w:docPart>
    <w:docPart>
      <w:docPartPr>
        <w:name w:val="A5F2787175EB49629F235EE655F32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83B1-ED0E-4557-B2A1-8ACDD1E0C25A}"/>
      </w:docPartPr>
      <w:docPartBody>
        <w:p w:rsidR="003431C2" w:rsidRDefault="003431C2">
          <w:pPr>
            <w:pStyle w:val="A5F2787175EB49629F235EE655F3280D"/>
          </w:pPr>
          <w:r w:rsidRPr="00713FF3">
            <w:rPr>
              <w:rStyle w:val="PlaceholderText"/>
              <w:color w:val="auto"/>
            </w:rPr>
            <w:t>TÄNAV.</w:t>
          </w:r>
        </w:p>
      </w:docPartBody>
    </w:docPart>
    <w:docPart>
      <w:docPartPr>
        <w:name w:val="F88DE29EE3264D9F9483B0EC7F1FE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9DA50-CA42-4D47-BE6B-1F9C327912B7}"/>
      </w:docPartPr>
      <w:docPartBody>
        <w:p w:rsidR="003431C2" w:rsidRDefault="003431C2">
          <w:pPr>
            <w:pStyle w:val="F88DE29EE3264D9F9483B0EC7F1FEE51"/>
          </w:pPr>
          <w:r w:rsidRPr="00713FF3">
            <w:rPr>
              <w:rStyle w:val="PlaceholderText"/>
              <w:color w:val="auto"/>
            </w:rPr>
            <w:t>INDEKS ja LINN</w:t>
          </w:r>
        </w:p>
      </w:docPartBody>
    </w:docPart>
    <w:docPart>
      <w:docPartPr>
        <w:name w:val="1CC7BC1C1A6647C096598B68A90E9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39460-C937-4E7C-8F3B-83D25D84D8EB}"/>
      </w:docPartPr>
      <w:docPartBody>
        <w:p w:rsidR="00866934" w:rsidRDefault="00866934" w:rsidP="00866934">
          <w:pPr>
            <w:pStyle w:val="1CC7BC1C1A6647C096598B68A90E91DC"/>
          </w:pPr>
          <w:r w:rsidRPr="009F121D">
            <w:rPr>
              <w:rStyle w:val="PlaceholderText"/>
            </w:rPr>
            <w:t>[Reg. nr]</w:t>
          </w:r>
        </w:p>
      </w:docPartBody>
    </w:docPart>
    <w:docPart>
      <w:docPartPr>
        <w:name w:val="CDD08931ACFC4E228065737ED049F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F92C2-F011-4287-8F34-5015E0AC899C}"/>
      </w:docPartPr>
      <w:docPartBody>
        <w:p w:rsidR="00866934" w:rsidRDefault="00866934" w:rsidP="00866934">
          <w:pPr>
            <w:pStyle w:val="CDD08931ACFC4E228065737ED049F114"/>
          </w:pPr>
          <w:r w:rsidRPr="009F121D">
            <w:rPr>
              <w:rStyle w:val="PlaceholderText"/>
            </w:rPr>
            <w:t>[Dokumendi kuupäev]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horndale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Klavika Lt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1C2"/>
    <w:rsid w:val="00164695"/>
    <w:rsid w:val="003431C2"/>
    <w:rsid w:val="004A0F20"/>
    <w:rsid w:val="0086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3C6721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6934"/>
    <w:rPr>
      <w:color w:val="808080"/>
    </w:rPr>
  </w:style>
  <w:style w:type="paragraph" w:customStyle="1" w:styleId="EEB4343EB5EB407A955049A89C6BD6B8">
    <w:name w:val="EEB4343EB5EB407A955049A89C6BD6B8"/>
  </w:style>
  <w:style w:type="paragraph" w:customStyle="1" w:styleId="3DDFDEC2CD5B4336B40110AD241A7737">
    <w:name w:val="3DDFDEC2CD5B4336B40110AD241A7737"/>
  </w:style>
  <w:style w:type="paragraph" w:customStyle="1" w:styleId="0F4D1664A2C943F5A62FA9DDEAF70B99">
    <w:name w:val="0F4D1664A2C943F5A62FA9DDEAF70B99"/>
  </w:style>
  <w:style w:type="paragraph" w:customStyle="1" w:styleId="A5F2787175EB49629F235EE655F3280D">
    <w:name w:val="A5F2787175EB49629F235EE655F3280D"/>
  </w:style>
  <w:style w:type="paragraph" w:customStyle="1" w:styleId="F88DE29EE3264D9F9483B0EC7F1FEE51">
    <w:name w:val="F88DE29EE3264D9F9483B0EC7F1FEE51"/>
  </w:style>
  <w:style w:type="paragraph" w:customStyle="1" w:styleId="A7BFFD57AB364A1CAB4151E89FCECF39">
    <w:name w:val="A7BFFD57AB364A1CAB4151E89FCECF39"/>
  </w:style>
  <w:style w:type="paragraph" w:customStyle="1" w:styleId="EE86081A357049D0A4F528A342C67B39">
    <w:name w:val="EE86081A357049D0A4F528A342C67B39"/>
  </w:style>
  <w:style w:type="paragraph" w:customStyle="1" w:styleId="22FC76E6B5B94D97AAC785545780C2E6">
    <w:name w:val="22FC76E6B5B94D97AAC785545780C2E6"/>
  </w:style>
  <w:style w:type="paragraph" w:customStyle="1" w:styleId="B996D2BBAD764BEE908F701F55C8F9CF">
    <w:name w:val="B996D2BBAD764BEE908F701F55C8F9CF"/>
    <w:rsid w:val="0086693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A704A383C248058B4A9F3681F0EA27">
    <w:name w:val="2DA704A383C248058B4A9F3681F0EA27"/>
  </w:style>
  <w:style w:type="paragraph" w:customStyle="1" w:styleId="1CC7BC1C1A6647C096598B68A90E91DC">
    <w:name w:val="1CC7BC1C1A6647C096598B68A90E91DC"/>
    <w:rsid w:val="0086693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D08931ACFC4E228065737ED049F114">
    <w:name w:val="CDD08931ACFC4E228065737ED049F114"/>
    <w:rsid w:val="0086693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f3ee12-b6c9-429c-aa45-57ef5ea93a2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EEED9DFD0A848A0DBFE307640A371" ma:contentTypeVersion="15" ma:contentTypeDescription="Create a new document." ma:contentTypeScope="" ma:versionID="8fc2c5e51c4f70698c509000df34c9c3">
  <xsd:schema xmlns:xsd="http://www.w3.org/2001/XMLSchema" xmlns:xs="http://www.w3.org/2001/XMLSchema" xmlns:p="http://schemas.microsoft.com/office/2006/metadata/properties" xmlns:ns3="c61a3abe-e66e-4f78-add0-f96f757a9caf" xmlns:ns4="4cf3ee12-b6c9-429c-aa45-57ef5ea93a2d" targetNamespace="http://schemas.microsoft.com/office/2006/metadata/properties" ma:root="true" ma:fieldsID="61ac8e6551bb8d8b5ad3745467f9c975" ns3:_="" ns4:_="">
    <xsd:import namespace="c61a3abe-e66e-4f78-add0-f96f757a9caf"/>
    <xsd:import namespace="4cf3ee12-b6c9-429c-aa45-57ef5ea93a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_activity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a3abe-e66e-4f78-add0-f96f757a9ca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3ee12-b6c9-429c-aa45-57ef5ea93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5FC2D-AC4E-45BE-93B5-4B2F87654BFD}">
  <ds:schemaRefs>
    <ds:schemaRef ds:uri="4cf3ee12-b6c9-429c-aa45-57ef5ea93a2d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c61a3abe-e66e-4f78-add0-f96f757a9caf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3A7CA4F-5D11-4BE5-B511-D64A9A6751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DF1BB4-DB84-48F7-A133-E182AB7910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523543-8A2A-48EE-BD88-A491A994F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a3abe-e66e-4f78-add0-f96f757a9caf"/>
    <ds:schemaRef ds:uri="4cf3ee12-b6c9-429c-aa45-57ef5ea93a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Väljaminev kiri (vastus)</Template>
  <TotalTime>5</TotalTime>
  <Pages>2</Pages>
  <Words>441</Words>
  <Characters>3507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Elering AS vastus Liivi lahe meretuulepargi elektriliini riigi eriplaneeringu algatamise taotlusele</vt:lpstr>
    </vt:vector>
  </TitlesOfParts>
  <Company>Elering AS</Company>
  <LinksUpToDate>false</LinksUpToDate>
  <CharactersWithSpaces>3941</CharactersWithSpaces>
  <SharedDoc>false</SharedDoc>
  <HLinks>
    <vt:vector size="12" baseType="variant">
      <vt:variant>
        <vt:i4>6815758</vt:i4>
      </vt:variant>
      <vt:variant>
        <vt:i4>3</vt:i4>
      </vt:variant>
      <vt:variant>
        <vt:i4>0</vt:i4>
      </vt:variant>
      <vt:variant>
        <vt:i4>5</vt:i4>
      </vt:variant>
      <vt:variant>
        <vt:lpwstr>mailto:Kristen.Tammerand@elering.ee</vt:lpwstr>
      </vt:variant>
      <vt:variant>
        <vt:lpwstr/>
      </vt:variant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mailto:info@kliimaministeerium.ee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Elering AS vastus Liivi lahe meretuulepargi elektriliini riigi eriplaneeringu algatamise taotlusele</dc:title>
  <dc:subject/>
  <dc:creator>Kristen Tammerand</dc:creator>
  <cp:keywords/>
  <cp:lastModifiedBy>Kristen Tammerand</cp:lastModifiedBy>
  <cp:revision>4</cp:revision>
  <dcterms:created xsi:type="dcterms:W3CDTF">2025-02-20T16:05:00Z</dcterms:created>
  <dcterms:modified xsi:type="dcterms:W3CDTF">2025-02-20T16:08:00Z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0x010100A07EEED9DFD0A848A0DBFE307640A371</vt:lpwstr>
  </property>
  <property fmtid="{D5CDD505-2E9C-101B-9397-08002B2CF9AE}" pid="3" name="_dlc_DocIdItemGuid">
    <vt:lpwstr>99127fbd-32c2-46ed-855b-a93353dd5b5e</vt:lpwstr>
  </property>
  <property fmtid="{D5CDD505-2E9C-101B-9397-08002B2CF9AE}" pid="4" name="_dlc_DocId">
    <vt:lpwstr>ELERING-1-152</vt:lpwstr>
  </property>
  <property fmtid="{D5CDD505-2E9C-101B-9397-08002B2CF9AE}" pid="5" name="_dlc_DocIdUrl">
    <vt:lpwstr>http://er-intra:8000/_layouts/DocIdRedir.aspx?ID=ELERING-1-152, ELERING-1-152</vt:lpwstr>
  </property>
</Properties>
</file>